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C550C" w14:textId="77777777" w:rsidR="00A14787" w:rsidRPr="005312F0" w:rsidRDefault="00A14787"/>
    <w:tbl>
      <w:tblPr>
        <w:tblStyle w:val="Rcsostblzat"/>
        <w:tblW w:w="486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21"/>
        <w:gridCol w:w="4002"/>
      </w:tblGrid>
      <w:tr w:rsidR="00A14787" w:rsidRPr="005312F0" w14:paraId="0748DC08" w14:textId="77777777" w:rsidTr="0096487D">
        <w:trPr>
          <w:trHeight w:val="274"/>
        </w:trPr>
        <w:tc>
          <w:tcPr>
            <w:tcW w:w="2732" w:type="pct"/>
          </w:tcPr>
          <w:p w14:paraId="7667AE3C" w14:textId="77777777" w:rsidR="00A14787" w:rsidRPr="005312F0" w:rsidRDefault="00A14787" w:rsidP="008625E8">
            <w:pPr>
              <w:rPr>
                <w:rFonts w:ascii="Cambria" w:hAnsi="Cambria" w:cs="Arial"/>
              </w:rPr>
            </w:pPr>
          </w:p>
        </w:tc>
        <w:tc>
          <w:tcPr>
            <w:tcW w:w="2268" w:type="pct"/>
          </w:tcPr>
          <w:p w14:paraId="02941DD3" w14:textId="77777777" w:rsidR="00A14787" w:rsidRPr="005312F0" w:rsidRDefault="00A14787" w:rsidP="006A3CC2">
            <w:pPr>
              <w:ind w:left="-109"/>
              <w:jc w:val="both"/>
              <w:rPr>
                <w:rFonts w:ascii="Cambria" w:hAnsi="Cambria"/>
              </w:rPr>
            </w:pPr>
          </w:p>
        </w:tc>
      </w:tr>
    </w:tbl>
    <w:p w14:paraId="112DD11D" w14:textId="77777777" w:rsidR="008625E8" w:rsidRPr="005312F0" w:rsidRDefault="008625E8" w:rsidP="00093DE3">
      <w:pPr>
        <w:ind w:right="567"/>
        <w:jc w:val="both"/>
        <w:rPr>
          <w:rFonts w:ascii="Myriad" w:hAnsi="Myriad"/>
        </w:rPr>
      </w:pPr>
    </w:p>
    <w:p w14:paraId="25BC0478" w14:textId="77777777" w:rsidR="008625E8" w:rsidRPr="005312F0" w:rsidRDefault="008625E8" w:rsidP="00093DE3">
      <w:pPr>
        <w:ind w:right="567"/>
        <w:jc w:val="both"/>
        <w:rPr>
          <w:rFonts w:ascii="Myriad" w:hAnsi="Myriad"/>
        </w:rPr>
      </w:pPr>
    </w:p>
    <w:p w14:paraId="39042A00" w14:textId="77777777" w:rsidR="008625E8" w:rsidRPr="005312F0" w:rsidRDefault="008625E8" w:rsidP="00093DE3">
      <w:pPr>
        <w:ind w:right="567"/>
        <w:jc w:val="both"/>
        <w:rPr>
          <w:rFonts w:ascii="Myriad" w:hAnsi="Myriad"/>
        </w:rPr>
      </w:pPr>
    </w:p>
    <w:p w14:paraId="6FCC1F3F" w14:textId="77777777" w:rsidR="008625E8" w:rsidRPr="005312F0" w:rsidRDefault="008625E8" w:rsidP="00093DE3">
      <w:pPr>
        <w:ind w:right="567"/>
        <w:jc w:val="both"/>
        <w:rPr>
          <w:rFonts w:ascii="Myriad" w:hAnsi="Myriad"/>
        </w:rPr>
      </w:pPr>
    </w:p>
    <w:p w14:paraId="04D7A2EF" w14:textId="77777777" w:rsidR="008625E8" w:rsidRPr="005312F0" w:rsidRDefault="008625E8" w:rsidP="008625E8">
      <w:pPr>
        <w:ind w:right="567"/>
        <w:jc w:val="center"/>
        <w:rPr>
          <w:b/>
        </w:rPr>
      </w:pPr>
      <w:r w:rsidRPr="005312F0">
        <w:rPr>
          <w:b/>
        </w:rPr>
        <w:t>Behajtási engedély iránti kérelem</w:t>
      </w:r>
    </w:p>
    <w:p w14:paraId="5F9265CB" w14:textId="77777777" w:rsidR="008625E8" w:rsidRDefault="008625E8" w:rsidP="008625E8">
      <w:pPr>
        <w:ind w:right="-8"/>
        <w:jc w:val="both"/>
        <w:rPr>
          <w:b/>
        </w:rPr>
      </w:pPr>
      <w:r w:rsidRPr="005312F0">
        <w:rPr>
          <w:b/>
        </w:rPr>
        <w:t>A k</w:t>
      </w:r>
      <w:r w:rsidRPr="005312F0">
        <w:rPr>
          <w:b/>
          <w:spacing w:val="-2"/>
        </w:rPr>
        <w:t>é</w:t>
      </w:r>
      <w:r w:rsidRPr="005312F0">
        <w:rPr>
          <w:b/>
        </w:rPr>
        <w:t>r</w:t>
      </w:r>
      <w:r w:rsidRPr="005312F0">
        <w:rPr>
          <w:b/>
          <w:spacing w:val="-2"/>
        </w:rPr>
        <w:t>e</w:t>
      </w:r>
      <w:r w:rsidRPr="005312F0">
        <w:rPr>
          <w:b/>
          <w:spacing w:val="1"/>
        </w:rPr>
        <w:t>l</w:t>
      </w:r>
      <w:r w:rsidRPr="005312F0">
        <w:rPr>
          <w:b/>
          <w:spacing w:val="-4"/>
        </w:rPr>
        <w:t>m</w:t>
      </w:r>
      <w:r w:rsidRPr="005312F0">
        <w:rPr>
          <w:b/>
          <w:spacing w:val="-2"/>
        </w:rPr>
        <w:t>e</w:t>
      </w:r>
      <w:r w:rsidRPr="005312F0">
        <w:rPr>
          <w:b/>
        </w:rPr>
        <w:t>ző ada</w:t>
      </w:r>
      <w:r w:rsidRPr="005312F0">
        <w:rPr>
          <w:b/>
          <w:spacing w:val="1"/>
        </w:rPr>
        <w:t>t</w:t>
      </w:r>
      <w:r w:rsidRPr="005312F0">
        <w:rPr>
          <w:b/>
          <w:spacing w:val="-5"/>
        </w:rPr>
        <w:t>a</w:t>
      </w:r>
      <w:r w:rsidRPr="005312F0">
        <w:rPr>
          <w:b/>
          <w:spacing w:val="1"/>
        </w:rPr>
        <w:t>i</w:t>
      </w:r>
      <w:r w:rsidRPr="005312F0">
        <w:rPr>
          <w:b/>
        </w:rPr>
        <w:t>:</w:t>
      </w:r>
    </w:p>
    <w:p w14:paraId="0E57F4B7" w14:textId="77777777" w:rsidR="005312F0" w:rsidRPr="005312F0" w:rsidRDefault="005312F0" w:rsidP="008625E8">
      <w:pPr>
        <w:ind w:right="-8"/>
        <w:jc w:val="both"/>
        <w:rPr>
          <w:b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8359"/>
      </w:tblGrid>
      <w:tr w:rsidR="008625E8" w:rsidRPr="005312F0" w14:paraId="4265F0EF" w14:textId="77777777" w:rsidTr="005312F0">
        <w:trPr>
          <w:jc w:val="center"/>
        </w:trPr>
        <w:tc>
          <w:tcPr>
            <w:tcW w:w="8359" w:type="dxa"/>
          </w:tcPr>
          <w:p w14:paraId="5F53CD65" w14:textId="77777777" w:rsidR="008625E8" w:rsidRPr="005312F0" w:rsidRDefault="008625E8" w:rsidP="008625E8">
            <w:pPr>
              <w:spacing w:line="360" w:lineRule="auto"/>
              <w:ind w:right="-8"/>
              <w:jc w:val="both"/>
              <w:rPr>
                <w:b/>
                <w:spacing w:val="-8"/>
              </w:rPr>
            </w:pPr>
            <w:r w:rsidRPr="005312F0">
              <w:rPr>
                <w:b/>
                <w:spacing w:val="-2"/>
              </w:rPr>
              <w:t>M</w:t>
            </w:r>
            <w:r w:rsidRPr="005312F0">
              <w:rPr>
                <w:b/>
                <w:spacing w:val="-5"/>
              </w:rPr>
              <w:t>a</w:t>
            </w:r>
            <w:r w:rsidRPr="005312F0">
              <w:rPr>
                <w:b/>
                <w:spacing w:val="5"/>
              </w:rPr>
              <w:t>g</w:t>
            </w:r>
            <w:r w:rsidRPr="005312F0">
              <w:rPr>
                <w:b/>
              </w:rPr>
              <w:t>á</w:t>
            </w:r>
            <w:r w:rsidRPr="005312F0">
              <w:rPr>
                <w:b/>
                <w:spacing w:val="-8"/>
              </w:rPr>
              <w:t>n</w:t>
            </w:r>
            <w:r w:rsidRPr="005312F0">
              <w:rPr>
                <w:b/>
                <w:spacing w:val="5"/>
              </w:rPr>
              <w:t>s</w:t>
            </w:r>
            <w:r w:rsidRPr="005312F0">
              <w:rPr>
                <w:b/>
                <w:spacing w:val="-2"/>
              </w:rPr>
              <w:t>z</w:t>
            </w:r>
            <w:r w:rsidRPr="005312F0">
              <w:rPr>
                <w:b/>
                <w:spacing w:val="3"/>
              </w:rPr>
              <w:t>e</w:t>
            </w:r>
            <w:r w:rsidRPr="005312F0">
              <w:rPr>
                <w:b/>
                <w:spacing w:val="-6"/>
              </w:rPr>
              <w:t>m</w:t>
            </w:r>
            <w:r w:rsidRPr="005312F0">
              <w:rPr>
                <w:b/>
                <w:spacing w:val="3"/>
              </w:rPr>
              <w:t>é</w:t>
            </w:r>
            <w:r w:rsidRPr="005312F0">
              <w:rPr>
                <w:b/>
                <w:spacing w:val="-4"/>
              </w:rPr>
              <w:t>l</w:t>
            </w:r>
            <w:r w:rsidRPr="005312F0">
              <w:rPr>
                <w:b/>
              </w:rPr>
              <w:t xml:space="preserve">y </w:t>
            </w:r>
            <w:r w:rsidRPr="005312F0">
              <w:rPr>
                <w:b/>
                <w:spacing w:val="-2"/>
              </w:rPr>
              <w:t>e</w:t>
            </w:r>
            <w:r w:rsidRPr="005312F0">
              <w:rPr>
                <w:b/>
              </w:rPr>
              <w:t>s</w:t>
            </w:r>
            <w:r w:rsidRPr="005312F0">
              <w:rPr>
                <w:b/>
                <w:spacing w:val="-2"/>
              </w:rPr>
              <w:t>e</w:t>
            </w:r>
            <w:r w:rsidRPr="005312F0">
              <w:rPr>
                <w:b/>
                <w:spacing w:val="3"/>
              </w:rPr>
              <w:t>té</w:t>
            </w:r>
            <w:r w:rsidRPr="005312F0">
              <w:rPr>
                <w:b/>
                <w:spacing w:val="-8"/>
              </w:rPr>
              <w:t>n</w:t>
            </w:r>
          </w:p>
          <w:p w14:paraId="2CFB8F62" w14:textId="77777777" w:rsidR="008625E8" w:rsidRPr="005312F0" w:rsidRDefault="008625E8" w:rsidP="008625E8">
            <w:pPr>
              <w:spacing w:line="360" w:lineRule="auto"/>
              <w:ind w:right="-8"/>
              <w:jc w:val="both"/>
            </w:pPr>
            <w:proofErr w:type="gramStart"/>
            <w:r w:rsidRPr="005312F0">
              <w:rPr>
                <w:spacing w:val="-1"/>
              </w:rPr>
              <w:t>N</w:t>
            </w:r>
            <w:r w:rsidRPr="005312F0">
              <w:rPr>
                <w:spacing w:val="-2"/>
              </w:rPr>
              <w:t>é</w:t>
            </w:r>
            <w:r w:rsidRPr="005312F0">
              <w:t>v</w:t>
            </w:r>
            <w:r w:rsidRPr="005312F0">
              <w:rPr>
                <w:spacing w:val="1"/>
              </w:rPr>
              <w:t>: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</w:t>
            </w:r>
            <w:r w:rsidRPr="005312F0">
              <w:t>.</w:t>
            </w:r>
            <w:proofErr w:type="gramEnd"/>
          </w:p>
          <w:p w14:paraId="49B86776" w14:textId="77777777" w:rsidR="008625E8" w:rsidRPr="005312F0" w:rsidRDefault="008625E8" w:rsidP="008625E8">
            <w:pPr>
              <w:spacing w:line="360" w:lineRule="auto"/>
              <w:ind w:right="-8"/>
              <w:jc w:val="both"/>
            </w:pPr>
            <w:proofErr w:type="gramStart"/>
            <w:r w:rsidRPr="005312F0">
              <w:t>L</w:t>
            </w:r>
            <w:r w:rsidRPr="005312F0">
              <w:rPr>
                <w:spacing w:val="3"/>
              </w:rPr>
              <w:t>a</w:t>
            </w:r>
            <w:r w:rsidRPr="005312F0">
              <w:rPr>
                <w:spacing w:val="-5"/>
              </w:rPr>
              <w:t>k</w:t>
            </w:r>
            <w:r w:rsidRPr="005312F0">
              <w:rPr>
                <w:spacing w:val="-2"/>
              </w:rPr>
              <w:t>c</w:t>
            </w:r>
            <w:r w:rsidRPr="005312F0">
              <w:rPr>
                <w:spacing w:val="1"/>
              </w:rPr>
              <w:t>í</w:t>
            </w:r>
            <w:r w:rsidRPr="005312F0">
              <w:rPr>
                <w:spacing w:val="-4"/>
              </w:rPr>
              <w:t>m</w:t>
            </w:r>
            <w:r w:rsidRPr="005312F0">
              <w:t>: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</w:t>
            </w:r>
            <w:r w:rsidRPr="005312F0">
              <w:t>...</w:t>
            </w:r>
            <w:proofErr w:type="gramEnd"/>
          </w:p>
        </w:tc>
      </w:tr>
    </w:tbl>
    <w:p w14:paraId="5BD8DD36" w14:textId="77777777" w:rsidR="008625E8" w:rsidRPr="005312F0" w:rsidRDefault="008625E8" w:rsidP="008625E8">
      <w:pPr>
        <w:ind w:right="-8"/>
        <w:jc w:val="both"/>
      </w:pPr>
    </w:p>
    <w:tbl>
      <w:tblPr>
        <w:tblStyle w:val="Rcsostblzat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8359"/>
      </w:tblGrid>
      <w:tr w:rsidR="008625E8" w:rsidRPr="005312F0" w14:paraId="57F5D408" w14:textId="77777777" w:rsidTr="005312F0">
        <w:trPr>
          <w:jc w:val="center"/>
        </w:trPr>
        <w:tc>
          <w:tcPr>
            <w:tcW w:w="8359" w:type="dxa"/>
          </w:tcPr>
          <w:p w14:paraId="29AB3909" w14:textId="77777777" w:rsidR="008625E8" w:rsidRPr="005312F0" w:rsidRDefault="008625E8" w:rsidP="00C11E66">
            <w:pPr>
              <w:spacing w:before="1" w:line="360" w:lineRule="auto"/>
              <w:ind w:right="638"/>
            </w:pPr>
            <w:r w:rsidRPr="005312F0">
              <w:rPr>
                <w:b/>
                <w:spacing w:val="-1"/>
              </w:rPr>
              <w:t>N</w:t>
            </w:r>
            <w:r w:rsidRPr="005312F0">
              <w:rPr>
                <w:b/>
                <w:spacing w:val="3"/>
              </w:rPr>
              <w:t>e</w:t>
            </w:r>
            <w:r w:rsidRPr="005312F0">
              <w:rPr>
                <w:b/>
              </w:rPr>
              <w:t xml:space="preserve">m </w:t>
            </w:r>
            <w:r w:rsidRPr="005312F0">
              <w:rPr>
                <w:b/>
                <w:spacing w:val="-6"/>
              </w:rPr>
              <w:t>m</w:t>
            </w:r>
            <w:r w:rsidRPr="005312F0">
              <w:rPr>
                <w:b/>
              </w:rPr>
              <w:t>a</w:t>
            </w:r>
            <w:r w:rsidRPr="005312F0">
              <w:rPr>
                <w:b/>
                <w:spacing w:val="5"/>
              </w:rPr>
              <w:t>g</w:t>
            </w:r>
            <w:r w:rsidRPr="005312F0">
              <w:rPr>
                <w:b/>
              </w:rPr>
              <w:t>á</w:t>
            </w:r>
            <w:r w:rsidRPr="005312F0">
              <w:rPr>
                <w:b/>
                <w:spacing w:val="-8"/>
              </w:rPr>
              <w:t>n</w:t>
            </w:r>
            <w:r w:rsidRPr="005312F0">
              <w:rPr>
                <w:b/>
                <w:spacing w:val="5"/>
              </w:rPr>
              <w:t>s</w:t>
            </w:r>
            <w:r w:rsidRPr="005312F0">
              <w:rPr>
                <w:b/>
                <w:spacing w:val="-2"/>
              </w:rPr>
              <w:t>z</w:t>
            </w:r>
            <w:r w:rsidRPr="005312F0">
              <w:rPr>
                <w:b/>
                <w:spacing w:val="3"/>
              </w:rPr>
              <w:t>e</w:t>
            </w:r>
            <w:r w:rsidRPr="005312F0">
              <w:rPr>
                <w:b/>
                <w:spacing w:val="-6"/>
              </w:rPr>
              <w:t>m</w:t>
            </w:r>
            <w:r w:rsidRPr="005312F0">
              <w:rPr>
                <w:b/>
                <w:spacing w:val="3"/>
              </w:rPr>
              <w:t>é</w:t>
            </w:r>
            <w:r w:rsidRPr="005312F0">
              <w:rPr>
                <w:b/>
                <w:spacing w:val="-4"/>
              </w:rPr>
              <w:t>l</w:t>
            </w:r>
            <w:r w:rsidRPr="005312F0">
              <w:rPr>
                <w:b/>
              </w:rPr>
              <w:t xml:space="preserve">y </w:t>
            </w:r>
            <w:r w:rsidRPr="005312F0">
              <w:rPr>
                <w:b/>
                <w:spacing w:val="-2"/>
              </w:rPr>
              <w:t>e</w:t>
            </w:r>
            <w:r w:rsidRPr="005312F0">
              <w:rPr>
                <w:b/>
              </w:rPr>
              <w:t>s</w:t>
            </w:r>
            <w:r w:rsidRPr="005312F0">
              <w:rPr>
                <w:b/>
                <w:spacing w:val="-2"/>
              </w:rPr>
              <w:t>e</w:t>
            </w:r>
            <w:r w:rsidRPr="005312F0">
              <w:rPr>
                <w:b/>
                <w:spacing w:val="3"/>
              </w:rPr>
              <w:t>té</w:t>
            </w:r>
            <w:r w:rsidRPr="005312F0">
              <w:rPr>
                <w:b/>
                <w:spacing w:val="-8"/>
              </w:rPr>
              <w:t>n</w:t>
            </w:r>
            <w:r w:rsidRPr="005312F0">
              <w:rPr>
                <w:b/>
              </w:rPr>
              <w:t>:</w:t>
            </w:r>
          </w:p>
          <w:p w14:paraId="28B7CEA2" w14:textId="77777777" w:rsidR="008625E8" w:rsidRPr="005312F0" w:rsidRDefault="008625E8" w:rsidP="00C11E66">
            <w:pPr>
              <w:spacing w:line="360" w:lineRule="auto"/>
              <w:jc w:val="both"/>
            </w:pPr>
            <w:r w:rsidRPr="005312F0">
              <w:t>E</w:t>
            </w:r>
            <w:r w:rsidRPr="005312F0">
              <w:rPr>
                <w:spacing w:val="1"/>
              </w:rPr>
              <w:t>l</w:t>
            </w:r>
            <w:r w:rsidRPr="005312F0">
              <w:t>n</w:t>
            </w:r>
            <w:r w:rsidRPr="005312F0">
              <w:rPr>
                <w:spacing w:val="-2"/>
              </w:rPr>
              <w:t>e</w:t>
            </w:r>
            <w:r w:rsidRPr="005312F0">
              <w:t>v</w:t>
            </w:r>
            <w:r w:rsidRPr="005312F0">
              <w:rPr>
                <w:spacing w:val="-2"/>
              </w:rPr>
              <w:t>e</w:t>
            </w:r>
            <w:r w:rsidRPr="005312F0">
              <w:rPr>
                <w:spacing w:val="3"/>
              </w:rPr>
              <w:t>z</w:t>
            </w:r>
            <w:r w:rsidRPr="005312F0">
              <w:rPr>
                <w:spacing w:val="-7"/>
              </w:rPr>
              <w:t>é</w:t>
            </w:r>
            <w:r w:rsidRPr="005312F0">
              <w:t>s: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..........</w:t>
            </w:r>
            <w:r w:rsidRPr="005312F0">
              <w:rPr>
                <w:spacing w:val="2"/>
              </w:rPr>
              <w:t>S</w:t>
            </w:r>
            <w:r w:rsidRPr="005312F0">
              <w:rPr>
                <w:spacing w:val="-2"/>
              </w:rPr>
              <w:t>zé</w:t>
            </w:r>
            <w:r w:rsidRPr="005312F0">
              <w:t>kh</w:t>
            </w:r>
            <w:r w:rsidRPr="005312F0">
              <w:rPr>
                <w:spacing w:val="-2"/>
              </w:rPr>
              <w:t>e</w:t>
            </w:r>
            <w:r w:rsidRPr="005312F0">
              <w:rPr>
                <w:spacing w:val="1"/>
              </w:rPr>
              <w:t>l</w:t>
            </w:r>
            <w:r w:rsidRPr="005312F0">
              <w:t>y: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</w:t>
            </w:r>
            <w:r w:rsidR="00C11E66" w:rsidRPr="005312F0">
              <w:rPr>
                <w:spacing w:val="2"/>
              </w:rPr>
              <w:t>..</w:t>
            </w:r>
            <w:r w:rsidRPr="005312F0">
              <w:rPr>
                <w:spacing w:val="2"/>
              </w:rPr>
              <w:t>...</w:t>
            </w:r>
            <w:r w:rsidRPr="005312F0">
              <w:rPr>
                <w:spacing w:val="4"/>
              </w:rPr>
              <w:t>T</w:t>
            </w:r>
            <w:r w:rsidRPr="005312F0">
              <w:rPr>
                <w:spacing w:val="-7"/>
              </w:rPr>
              <w:t>e</w:t>
            </w:r>
            <w:r w:rsidRPr="005312F0">
              <w:rPr>
                <w:spacing w:val="1"/>
              </w:rPr>
              <w:t>l</w:t>
            </w:r>
            <w:r w:rsidRPr="005312F0">
              <w:rPr>
                <w:spacing w:val="-7"/>
              </w:rPr>
              <w:t>e</w:t>
            </w:r>
            <w:r w:rsidRPr="005312F0">
              <w:rPr>
                <w:spacing w:val="5"/>
              </w:rPr>
              <w:t>p</w:t>
            </w:r>
            <w:r w:rsidRPr="005312F0">
              <w:t>h</w:t>
            </w:r>
            <w:r w:rsidRPr="005312F0">
              <w:rPr>
                <w:spacing w:val="-2"/>
              </w:rPr>
              <w:t>e</w:t>
            </w:r>
            <w:r w:rsidRPr="005312F0">
              <w:rPr>
                <w:spacing w:val="1"/>
              </w:rPr>
              <w:t>l</w:t>
            </w:r>
            <w:r w:rsidRPr="005312F0">
              <w:t>y:</w:t>
            </w:r>
            <w:r w:rsidRPr="005312F0">
              <w:rPr>
                <w:spacing w:val="2"/>
              </w:rPr>
              <w:t>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</w:t>
            </w:r>
            <w:r w:rsidR="00C11E66" w:rsidRPr="005312F0">
              <w:rPr>
                <w:spacing w:val="2"/>
              </w:rPr>
              <w:t>..</w:t>
            </w:r>
            <w:r w:rsidRPr="005312F0">
              <w:rPr>
                <w:spacing w:val="2"/>
              </w:rPr>
              <w:t>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</w:t>
            </w:r>
            <w:r w:rsidRPr="005312F0">
              <w:rPr>
                <w:spacing w:val="-1"/>
              </w:rPr>
              <w:t>K</w:t>
            </w:r>
            <w:r w:rsidRPr="005312F0">
              <w:rPr>
                <w:spacing w:val="-7"/>
              </w:rPr>
              <w:t>é</w:t>
            </w:r>
            <w:r w:rsidRPr="005312F0">
              <w:rPr>
                <w:spacing w:val="5"/>
              </w:rPr>
              <w:t>p</w:t>
            </w:r>
            <w:r w:rsidRPr="005312F0">
              <w:t>v</w:t>
            </w:r>
            <w:r w:rsidRPr="005312F0">
              <w:rPr>
                <w:spacing w:val="-4"/>
              </w:rPr>
              <w:t>i</w:t>
            </w:r>
            <w:r w:rsidRPr="005312F0">
              <w:rPr>
                <w:spacing w:val="5"/>
              </w:rPr>
              <w:t>s</w:t>
            </w:r>
            <w:r w:rsidRPr="005312F0">
              <w:rPr>
                <w:spacing w:val="-2"/>
              </w:rPr>
              <w:t>e</w:t>
            </w:r>
            <w:r w:rsidRPr="005312F0">
              <w:rPr>
                <w:spacing w:val="1"/>
              </w:rPr>
              <w:t>l</w:t>
            </w:r>
            <w:r w:rsidRPr="005312F0">
              <w:t>ő n</w:t>
            </w:r>
            <w:r w:rsidRPr="005312F0">
              <w:rPr>
                <w:spacing w:val="-2"/>
              </w:rPr>
              <w:t>e</w:t>
            </w:r>
            <w:r w:rsidRPr="005312F0">
              <w:t>v</w:t>
            </w:r>
            <w:r w:rsidRPr="005312F0">
              <w:rPr>
                <w:spacing w:val="-7"/>
              </w:rPr>
              <w:t>e</w:t>
            </w:r>
            <w:r w:rsidRPr="005312F0">
              <w:t>,</w:t>
            </w:r>
            <w:r w:rsidRPr="005312F0">
              <w:rPr>
                <w:spacing w:val="3"/>
              </w:rPr>
              <w:t>c</w:t>
            </w:r>
            <w:r w:rsidRPr="005312F0">
              <w:rPr>
                <w:spacing w:val="1"/>
              </w:rPr>
              <w:t>í</w:t>
            </w:r>
            <w:r w:rsidRPr="005312F0">
              <w:rPr>
                <w:spacing w:val="-4"/>
              </w:rPr>
              <w:t>m</w:t>
            </w:r>
            <w:r w:rsidRPr="005312F0">
              <w:rPr>
                <w:spacing w:val="-2"/>
              </w:rPr>
              <w:t>e</w:t>
            </w:r>
            <w:r w:rsidRPr="005312F0">
              <w:t>:</w:t>
            </w:r>
            <w:r w:rsidRPr="005312F0">
              <w:rPr>
                <w:spacing w:val="2"/>
              </w:rPr>
              <w:t>.........................</w:t>
            </w:r>
            <w:r w:rsidR="00C11E66" w:rsidRPr="005312F0">
              <w:rPr>
                <w:spacing w:val="2"/>
              </w:rPr>
              <w:t>...</w:t>
            </w:r>
            <w:r w:rsidRPr="005312F0">
              <w:rPr>
                <w:spacing w:val="2"/>
              </w:rPr>
              <w:t>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</w:t>
            </w:r>
            <w:r w:rsidR="006F1410" w:rsidRPr="005312F0">
              <w:rPr>
                <w:spacing w:val="2"/>
              </w:rPr>
              <w:t>.......</w:t>
            </w:r>
            <w:r w:rsidRPr="005312F0">
              <w:rPr>
                <w:spacing w:val="2"/>
              </w:rPr>
              <w:t>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</w:t>
            </w:r>
            <w:r w:rsidRPr="005312F0">
              <w:t>.</w:t>
            </w:r>
          </w:p>
          <w:p w14:paraId="2E7EF7D1" w14:textId="77777777" w:rsidR="008625E8" w:rsidRPr="005312F0" w:rsidRDefault="008625E8" w:rsidP="00C11E66">
            <w:pPr>
              <w:spacing w:line="360" w:lineRule="auto"/>
              <w:ind w:right="-8"/>
              <w:jc w:val="both"/>
            </w:pPr>
            <w:proofErr w:type="gramStart"/>
            <w:r w:rsidRPr="005312F0">
              <w:rPr>
                <w:spacing w:val="-1"/>
              </w:rPr>
              <w:t>A</w:t>
            </w:r>
            <w:r w:rsidRPr="005312F0">
              <w:t>d</w:t>
            </w:r>
            <w:r w:rsidRPr="005312F0">
              <w:rPr>
                <w:spacing w:val="-5"/>
              </w:rPr>
              <w:t>ó</w:t>
            </w:r>
            <w:r w:rsidRPr="005312F0">
              <w:t>s</w:t>
            </w:r>
            <w:r w:rsidRPr="005312F0">
              <w:rPr>
                <w:spacing w:val="-2"/>
              </w:rPr>
              <w:t>z</w:t>
            </w:r>
            <w:r w:rsidRPr="005312F0">
              <w:rPr>
                <w:spacing w:val="8"/>
              </w:rPr>
              <w:t>á</w:t>
            </w:r>
            <w:r w:rsidRPr="005312F0">
              <w:rPr>
                <w:spacing w:val="-4"/>
              </w:rPr>
              <w:t>m:</w:t>
            </w:r>
            <w:r w:rsidRPr="005312F0">
              <w:t>…</w:t>
            </w:r>
            <w:proofErr w:type="gramEnd"/>
            <w:r w:rsidRPr="005312F0">
              <w:t>…………………………………</w:t>
            </w:r>
            <w:r w:rsidR="00C11E66" w:rsidRPr="005312F0">
              <w:t>….</w:t>
            </w:r>
            <w:r w:rsidRPr="005312F0">
              <w:t>…</w:t>
            </w:r>
            <w:r w:rsidRPr="005312F0">
              <w:rPr>
                <w:spacing w:val="-5"/>
              </w:rPr>
              <w:t>…</w:t>
            </w:r>
            <w:r w:rsidRPr="005312F0">
              <w:t>…………</w:t>
            </w:r>
            <w:r w:rsidRPr="005312F0">
              <w:rPr>
                <w:spacing w:val="-5"/>
              </w:rPr>
              <w:t>…</w:t>
            </w:r>
            <w:r w:rsidRPr="005312F0">
              <w:t>…………………</w:t>
            </w:r>
            <w:r w:rsidRPr="005312F0">
              <w:rPr>
                <w:spacing w:val="-5"/>
              </w:rPr>
              <w:t>…</w:t>
            </w:r>
            <w:r w:rsidRPr="005312F0">
              <w:t>………</w:t>
            </w:r>
            <w:r w:rsidRPr="005312F0">
              <w:rPr>
                <w:spacing w:val="-5"/>
              </w:rPr>
              <w:t>…</w:t>
            </w:r>
            <w:r w:rsidRPr="005312F0">
              <w:t>……</w:t>
            </w:r>
          </w:p>
        </w:tc>
      </w:tr>
    </w:tbl>
    <w:p w14:paraId="0CD41F36" w14:textId="77777777" w:rsidR="008625E8" w:rsidRPr="005312F0" w:rsidRDefault="008625E8" w:rsidP="008625E8">
      <w:pPr>
        <w:ind w:right="-8"/>
        <w:jc w:val="both"/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9054"/>
      </w:tblGrid>
      <w:tr w:rsidR="00C11E66" w:rsidRPr="005312F0" w14:paraId="6FE62AC5" w14:textId="77777777" w:rsidTr="00C11E66">
        <w:tc>
          <w:tcPr>
            <w:tcW w:w="9204" w:type="dxa"/>
          </w:tcPr>
          <w:p w14:paraId="40BE0819" w14:textId="77777777" w:rsidR="00C11E66" w:rsidRPr="005312F0" w:rsidRDefault="00C11E66" w:rsidP="00255692">
            <w:pPr>
              <w:spacing w:before="6" w:line="360" w:lineRule="auto"/>
              <w:jc w:val="both"/>
              <w:rPr>
                <w:b/>
                <w:spacing w:val="-6"/>
              </w:rPr>
            </w:pPr>
            <w:r w:rsidRPr="005312F0">
              <w:rPr>
                <w:b/>
                <w:spacing w:val="-6"/>
              </w:rPr>
              <w:t>A tehergépjármű adatai:</w:t>
            </w:r>
          </w:p>
          <w:p w14:paraId="55498ABC" w14:textId="77777777" w:rsidR="00C11E66" w:rsidRPr="005312F0" w:rsidRDefault="00C11E66" w:rsidP="00255692">
            <w:pPr>
              <w:spacing w:line="360" w:lineRule="auto"/>
              <w:jc w:val="both"/>
              <w:rPr>
                <w:spacing w:val="-2"/>
              </w:rPr>
            </w:pPr>
            <w:r w:rsidRPr="005312F0">
              <w:rPr>
                <w:spacing w:val="-2"/>
              </w:rPr>
              <w:t xml:space="preserve">Típusának </w:t>
            </w:r>
            <w:proofErr w:type="gramStart"/>
            <w:r w:rsidRPr="005312F0">
              <w:rPr>
                <w:spacing w:val="-2"/>
              </w:rPr>
              <w:t>megnevezése:.......................</w:t>
            </w:r>
            <w:r w:rsidR="006F1410" w:rsidRPr="005312F0">
              <w:rPr>
                <w:spacing w:val="-2"/>
              </w:rPr>
              <w:t>..............</w:t>
            </w:r>
            <w:r w:rsidRPr="005312F0">
              <w:rPr>
                <w:spacing w:val="-2"/>
              </w:rPr>
              <w:t>...........................................................................................</w:t>
            </w:r>
            <w:proofErr w:type="gramEnd"/>
            <w:r w:rsidRPr="005312F0">
              <w:rPr>
                <w:spacing w:val="-2"/>
              </w:rPr>
              <w:t xml:space="preserve"> </w:t>
            </w:r>
          </w:p>
          <w:p w14:paraId="015C3E78" w14:textId="77777777" w:rsidR="00C11E66" w:rsidRPr="005312F0" w:rsidRDefault="00CB03EC" w:rsidP="00255692">
            <w:pPr>
              <w:spacing w:line="360" w:lineRule="auto"/>
              <w:jc w:val="both"/>
              <w:rPr>
                <w:spacing w:val="2"/>
              </w:rPr>
            </w:pPr>
            <w:r w:rsidRPr="005312F0">
              <w:rPr>
                <w:spacing w:val="-4"/>
              </w:rPr>
              <w:t>A j</w:t>
            </w:r>
            <w:r w:rsidRPr="005312F0">
              <w:rPr>
                <w:spacing w:val="3"/>
              </w:rPr>
              <w:t>á</w:t>
            </w:r>
            <w:r w:rsidRPr="005312F0">
              <w:rPr>
                <w:spacing w:val="8"/>
              </w:rPr>
              <w:t>r</w:t>
            </w:r>
            <w:r w:rsidRPr="005312F0">
              <w:rPr>
                <w:spacing w:val="-8"/>
              </w:rPr>
              <w:t>m</w:t>
            </w:r>
            <w:r w:rsidRPr="005312F0">
              <w:t xml:space="preserve">ű </w:t>
            </w:r>
            <w:r w:rsidRPr="005312F0">
              <w:rPr>
                <w:spacing w:val="-7"/>
              </w:rPr>
              <w:t>é</w:t>
            </w:r>
            <w:r w:rsidRPr="005312F0">
              <w:t xml:space="preserve">s a </w:t>
            </w:r>
            <w:r w:rsidRPr="005312F0">
              <w:rPr>
                <w:spacing w:val="-1"/>
              </w:rPr>
              <w:t>r</w:t>
            </w:r>
            <w:r w:rsidRPr="005312F0">
              <w:rPr>
                <w:spacing w:val="3"/>
              </w:rPr>
              <w:t>a</w:t>
            </w:r>
            <w:r w:rsidRPr="005312F0">
              <w:rPr>
                <w:spacing w:val="-5"/>
              </w:rPr>
              <w:t>k</w:t>
            </w:r>
            <w:r w:rsidRPr="005312F0">
              <w:t>o</w:t>
            </w:r>
            <w:r w:rsidRPr="005312F0">
              <w:rPr>
                <w:spacing w:val="-8"/>
              </w:rPr>
              <w:t>m</w:t>
            </w:r>
            <w:r w:rsidRPr="005312F0">
              <w:rPr>
                <w:spacing w:val="8"/>
              </w:rPr>
              <w:t>á</w:t>
            </w:r>
            <w:r w:rsidRPr="005312F0">
              <w:t xml:space="preserve">ny </w:t>
            </w:r>
            <w:r w:rsidRPr="005312F0">
              <w:rPr>
                <w:spacing w:val="-2"/>
              </w:rPr>
              <w:t>e</w:t>
            </w:r>
            <w:r w:rsidRPr="005312F0">
              <w:t>g</w:t>
            </w:r>
            <w:r w:rsidRPr="005312F0">
              <w:rPr>
                <w:spacing w:val="-5"/>
              </w:rPr>
              <w:t>y</w:t>
            </w:r>
            <w:r w:rsidRPr="005312F0">
              <w:t>ü</w:t>
            </w:r>
            <w:r w:rsidRPr="005312F0">
              <w:rPr>
                <w:spacing w:val="1"/>
              </w:rPr>
              <w:t>t</w:t>
            </w:r>
            <w:r w:rsidRPr="005312F0">
              <w:rPr>
                <w:spacing w:val="6"/>
              </w:rPr>
              <w:t>t</w:t>
            </w:r>
            <w:r w:rsidRPr="005312F0">
              <w:rPr>
                <w:spacing w:val="-7"/>
              </w:rPr>
              <w:t>e</w:t>
            </w:r>
            <w:r w:rsidRPr="005312F0">
              <w:t xml:space="preserve">s </w:t>
            </w:r>
            <w:r w:rsidRPr="005312F0">
              <w:rPr>
                <w:spacing w:val="-1"/>
              </w:rPr>
              <w:t>(</w:t>
            </w:r>
            <w:r w:rsidRPr="005312F0">
              <w:rPr>
                <w:spacing w:val="3"/>
              </w:rPr>
              <w:t>f</w:t>
            </w:r>
            <w:r w:rsidRPr="005312F0">
              <w:rPr>
                <w:spacing w:val="-5"/>
              </w:rPr>
              <w:t>o</w:t>
            </w:r>
            <w:r w:rsidRPr="005312F0">
              <w:rPr>
                <w:spacing w:val="3"/>
              </w:rPr>
              <w:t>r</w:t>
            </w:r>
            <w:r w:rsidRPr="005312F0">
              <w:rPr>
                <w:spacing w:val="-5"/>
              </w:rPr>
              <w:t>g</w:t>
            </w:r>
            <w:r w:rsidRPr="005312F0">
              <w:rPr>
                <w:spacing w:val="3"/>
              </w:rPr>
              <w:t>a</w:t>
            </w:r>
            <w:r w:rsidRPr="005312F0">
              <w:rPr>
                <w:spacing w:val="1"/>
              </w:rPr>
              <w:t>l</w:t>
            </w:r>
            <w:r w:rsidRPr="005312F0">
              <w:rPr>
                <w:spacing w:val="-4"/>
              </w:rPr>
              <w:t>m</w:t>
            </w:r>
            <w:r w:rsidRPr="005312F0">
              <w:t>i</w:t>
            </w:r>
            <w:r w:rsidRPr="005312F0">
              <w:rPr>
                <w:spacing w:val="-2"/>
              </w:rPr>
              <w:t>e</w:t>
            </w:r>
            <w:r w:rsidRPr="005312F0">
              <w:t>ng</w:t>
            </w:r>
            <w:r w:rsidRPr="005312F0">
              <w:rPr>
                <w:spacing w:val="-2"/>
              </w:rPr>
              <w:t>e</w:t>
            </w:r>
            <w:r w:rsidRPr="005312F0">
              <w:t>d</w:t>
            </w:r>
            <w:r w:rsidRPr="005312F0">
              <w:rPr>
                <w:spacing w:val="-2"/>
              </w:rPr>
              <w:t>é</w:t>
            </w:r>
            <w:r w:rsidRPr="005312F0">
              <w:rPr>
                <w:spacing w:val="1"/>
              </w:rPr>
              <w:t>l</w:t>
            </w:r>
            <w:r w:rsidRPr="005312F0">
              <w:t>y s</w:t>
            </w:r>
            <w:r w:rsidRPr="005312F0">
              <w:rPr>
                <w:spacing w:val="3"/>
              </w:rPr>
              <w:t>z</w:t>
            </w:r>
            <w:r w:rsidRPr="005312F0">
              <w:rPr>
                <w:spacing w:val="-2"/>
              </w:rPr>
              <w:t>e</w:t>
            </w:r>
            <w:r w:rsidRPr="005312F0">
              <w:rPr>
                <w:spacing w:val="3"/>
              </w:rPr>
              <w:t>r</w:t>
            </w:r>
            <w:r w:rsidRPr="005312F0">
              <w:rPr>
                <w:spacing w:val="-4"/>
              </w:rPr>
              <w:t>i</w:t>
            </w:r>
            <w:r w:rsidRPr="005312F0">
              <w:rPr>
                <w:spacing w:val="-5"/>
              </w:rPr>
              <w:t>n</w:t>
            </w:r>
            <w:r w:rsidRPr="005312F0">
              <w:rPr>
                <w:spacing w:val="1"/>
              </w:rPr>
              <w:t>ti</w:t>
            </w:r>
            <w:r w:rsidRPr="005312F0">
              <w:t xml:space="preserve">) </w:t>
            </w:r>
            <w:proofErr w:type="gramStart"/>
            <w:r w:rsidRPr="005312F0">
              <w:rPr>
                <w:spacing w:val="1"/>
              </w:rPr>
              <w:t>t</w:t>
            </w:r>
            <w:r w:rsidRPr="005312F0">
              <w:t>ö</w:t>
            </w:r>
            <w:r w:rsidRPr="005312F0">
              <w:rPr>
                <w:spacing w:val="-4"/>
              </w:rPr>
              <w:t>m</w:t>
            </w:r>
            <w:r w:rsidRPr="005312F0">
              <w:rPr>
                <w:spacing w:val="-2"/>
              </w:rPr>
              <w:t>e</w:t>
            </w:r>
            <w:r w:rsidRPr="005312F0">
              <w:t>g</w:t>
            </w:r>
            <w:r w:rsidRPr="005312F0">
              <w:rPr>
                <w:spacing w:val="-2"/>
              </w:rPr>
              <w:t>e</w:t>
            </w:r>
            <w:r w:rsidRPr="005312F0">
              <w:t>:</w:t>
            </w:r>
            <w:r w:rsidRPr="005312F0">
              <w:rPr>
                <w:spacing w:val="2"/>
              </w:rPr>
              <w:t>…</w:t>
            </w:r>
            <w:proofErr w:type="gramEnd"/>
            <w:r w:rsidRPr="005312F0">
              <w:rPr>
                <w:spacing w:val="2"/>
              </w:rPr>
              <w:t>…</w:t>
            </w:r>
            <w:r w:rsidR="00781AF9" w:rsidRPr="005312F0">
              <w:rPr>
                <w:spacing w:val="2"/>
              </w:rPr>
              <w:t>…….</w:t>
            </w:r>
            <w:r w:rsidRPr="005312F0">
              <w:rPr>
                <w:spacing w:val="2"/>
              </w:rPr>
              <w:t>……………………...</w:t>
            </w:r>
          </w:p>
          <w:p w14:paraId="4AD531D9" w14:textId="77777777" w:rsidR="008A43C1" w:rsidRPr="005312F0" w:rsidRDefault="008A43C1" w:rsidP="00255692">
            <w:pPr>
              <w:spacing w:line="360" w:lineRule="auto"/>
              <w:jc w:val="both"/>
              <w:rPr>
                <w:spacing w:val="-2"/>
              </w:rPr>
            </w:pPr>
            <w:r w:rsidRPr="005312F0">
              <w:rPr>
                <w:spacing w:val="2"/>
              </w:rPr>
              <w:t xml:space="preserve">A jármű forgalmi </w:t>
            </w:r>
            <w:proofErr w:type="gramStart"/>
            <w:r w:rsidRPr="005312F0">
              <w:rPr>
                <w:spacing w:val="2"/>
              </w:rPr>
              <w:t>rendszáma:…</w:t>
            </w:r>
            <w:proofErr w:type="gramEnd"/>
            <w:r w:rsidRPr="005312F0">
              <w:rPr>
                <w:spacing w:val="2"/>
              </w:rPr>
              <w:t>………………………………………………………………………</w:t>
            </w:r>
          </w:p>
        </w:tc>
      </w:tr>
    </w:tbl>
    <w:p w14:paraId="6C03C42B" w14:textId="77777777" w:rsidR="003E64F9" w:rsidRPr="005312F0" w:rsidRDefault="003E64F9" w:rsidP="008625E8">
      <w:pPr>
        <w:ind w:right="-8"/>
        <w:jc w:val="both"/>
      </w:pPr>
    </w:p>
    <w:tbl>
      <w:tblPr>
        <w:tblStyle w:val="Rcsostblzat"/>
        <w:tblW w:w="9209" w:type="dxa"/>
        <w:tblLayout w:type="fixed"/>
        <w:tblLook w:val="04A0" w:firstRow="1" w:lastRow="0" w:firstColumn="1" w:lastColumn="0" w:noHBand="0" w:noVBand="1"/>
      </w:tblPr>
      <w:tblGrid>
        <w:gridCol w:w="9209"/>
      </w:tblGrid>
      <w:tr w:rsidR="00CB03EC" w:rsidRPr="005312F0" w14:paraId="67372E72" w14:textId="77777777" w:rsidTr="005312F0">
        <w:tc>
          <w:tcPr>
            <w:tcW w:w="9209" w:type="dxa"/>
          </w:tcPr>
          <w:p w14:paraId="6789A885" w14:textId="77777777" w:rsidR="00CB03EC" w:rsidRPr="005312F0" w:rsidRDefault="00CB03EC" w:rsidP="00CB03EC">
            <w:pPr>
              <w:spacing w:line="360" w:lineRule="auto"/>
              <w:rPr>
                <w:b/>
                <w:spacing w:val="-6"/>
              </w:rPr>
            </w:pPr>
            <w:r w:rsidRPr="005312F0">
              <w:rPr>
                <w:b/>
                <w:spacing w:val="-6"/>
              </w:rPr>
              <w:t>A szállítással kapcsolatos</w:t>
            </w:r>
            <w:r w:rsidR="0062494B" w:rsidRPr="005312F0">
              <w:rPr>
                <w:b/>
                <w:spacing w:val="-6"/>
              </w:rPr>
              <w:t xml:space="preserve"> </w:t>
            </w:r>
            <w:r w:rsidRPr="005312F0">
              <w:rPr>
                <w:b/>
                <w:spacing w:val="-6"/>
              </w:rPr>
              <w:t>adatok:</w:t>
            </w:r>
          </w:p>
          <w:p w14:paraId="2712DCBF" w14:textId="77777777" w:rsidR="00392FA9" w:rsidRPr="005312F0" w:rsidRDefault="004E0BE3" w:rsidP="003F2835">
            <w:pPr>
              <w:spacing w:line="360" w:lineRule="auto"/>
              <w:ind w:right="-8"/>
              <w:rPr>
                <w:spacing w:val="2"/>
              </w:rPr>
            </w:pPr>
            <w:r w:rsidRPr="005312F0">
              <w:rPr>
                <w:spacing w:val="-6"/>
              </w:rPr>
              <w:t>Szállítási célállomás (utca, házszám, házszám hiányában helyrajzi szám</w:t>
            </w:r>
            <w:proofErr w:type="gramStart"/>
            <w:r w:rsidRPr="005312F0">
              <w:rPr>
                <w:spacing w:val="-6"/>
              </w:rPr>
              <w:t>):…</w:t>
            </w:r>
            <w:proofErr w:type="gramEnd"/>
            <w:r w:rsidRPr="005312F0">
              <w:rPr>
                <w:spacing w:val="-6"/>
              </w:rPr>
              <w:t>………………………………...</w:t>
            </w:r>
            <w:r w:rsidRPr="005312F0">
              <w:rPr>
                <w:spacing w:val="-6"/>
              </w:rPr>
              <w:br/>
            </w:r>
            <w:r w:rsidR="00F523BE" w:rsidRPr="005312F0">
              <w:t>.</w:t>
            </w:r>
            <w:r w:rsidR="00CB03EC" w:rsidRPr="005312F0">
              <w:rPr>
                <w:spacing w:val="2"/>
              </w:rPr>
              <w:t>...............................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.........................</w:t>
            </w:r>
            <w:r w:rsidRPr="005312F0">
              <w:rPr>
                <w:spacing w:val="2"/>
              </w:rPr>
              <w:t>..........</w:t>
            </w:r>
            <w:r w:rsidR="00CB03EC" w:rsidRPr="005312F0">
              <w:rPr>
                <w:spacing w:val="2"/>
              </w:rPr>
              <w:t>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...............................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...............................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</w:t>
            </w:r>
            <w:r w:rsidR="00CB03EC" w:rsidRPr="005312F0">
              <w:t xml:space="preserve">. </w:t>
            </w:r>
            <w:r w:rsidR="005312F0" w:rsidRPr="005312F0">
              <w:t xml:space="preserve">              </w:t>
            </w:r>
            <w:r w:rsidR="00CB03EC" w:rsidRPr="005312F0">
              <w:rPr>
                <w:spacing w:val="-6"/>
              </w:rPr>
              <w:t>Ú</w:t>
            </w:r>
            <w:r w:rsidR="00CB03EC" w:rsidRPr="005312F0">
              <w:rPr>
                <w:spacing w:val="6"/>
              </w:rPr>
              <w:t>t</w:t>
            </w:r>
            <w:r w:rsidR="00CB03EC" w:rsidRPr="005312F0">
              <w:t>vo</w:t>
            </w:r>
            <w:r w:rsidR="00CB03EC" w:rsidRPr="005312F0">
              <w:rPr>
                <w:spacing w:val="-5"/>
              </w:rPr>
              <w:t>n</w:t>
            </w:r>
            <w:r w:rsidR="00CB03EC" w:rsidRPr="005312F0">
              <w:rPr>
                <w:spacing w:val="3"/>
              </w:rPr>
              <w:t>a</w:t>
            </w:r>
            <w:r w:rsidR="00CB03EC" w:rsidRPr="005312F0">
              <w:t xml:space="preserve">l </w:t>
            </w:r>
            <w:r w:rsidR="00CB03EC" w:rsidRPr="005312F0">
              <w:rPr>
                <w:spacing w:val="3"/>
              </w:rPr>
              <w:t>(</w:t>
            </w:r>
            <w:r w:rsidR="00CB03EC" w:rsidRPr="005312F0">
              <w:rPr>
                <w:spacing w:val="-7"/>
              </w:rPr>
              <w:t>é</w:t>
            </w:r>
            <w:r w:rsidR="00CB03EC" w:rsidRPr="005312F0">
              <w:rPr>
                <w:spacing w:val="3"/>
              </w:rPr>
              <w:t>r</w:t>
            </w:r>
            <w:r w:rsidR="00CB03EC" w:rsidRPr="005312F0">
              <w:rPr>
                <w:spacing w:val="1"/>
              </w:rPr>
              <w:t>i</w:t>
            </w:r>
            <w:r w:rsidR="00CB03EC" w:rsidRPr="005312F0">
              <w:rPr>
                <w:spacing w:val="-5"/>
              </w:rPr>
              <w:t>n</w:t>
            </w:r>
            <w:r w:rsidR="00CB03EC" w:rsidRPr="005312F0">
              <w:rPr>
                <w:spacing w:val="6"/>
              </w:rPr>
              <w:t>t</w:t>
            </w:r>
            <w:r w:rsidR="00CB03EC" w:rsidRPr="005312F0">
              <w:rPr>
                <w:spacing w:val="-7"/>
              </w:rPr>
              <w:t>e</w:t>
            </w:r>
            <w:r w:rsidR="00CB03EC" w:rsidRPr="005312F0">
              <w:rPr>
                <w:spacing w:val="1"/>
              </w:rPr>
              <w:t>t</w:t>
            </w:r>
            <w:r w:rsidR="00CB03EC" w:rsidRPr="005312F0">
              <w:t>t u</w:t>
            </w:r>
            <w:r w:rsidR="00CB03EC" w:rsidRPr="005312F0">
              <w:rPr>
                <w:spacing w:val="1"/>
              </w:rPr>
              <w:t>t</w:t>
            </w:r>
            <w:r w:rsidR="00CB03EC" w:rsidRPr="005312F0">
              <w:rPr>
                <w:spacing w:val="-2"/>
              </w:rPr>
              <w:t>c</w:t>
            </w:r>
            <w:r w:rsidR="00CB03EC" w:rsidRPr="005312F0">
              <w:rPr>
                <w:spacing w:val="3"/>
              </w:rPr>
              <w:t>á</w:t>
            </w:r>
            <w:r w:rsidR="00CB03EC" w:rsidRPr="005312F0">
              <w:rPr>
                <w:spacing w:val="-5"/>
              </w:rPr>
              <w:t>k</w:t>
            </w:r>
            <w:r w:rsidR="00CB03EC" w:rsidRPr="005312F0">
              <w:rPr>
                <w:spacing w:val="-1"/>
              </w:rPr>
              <w:t>)</w:t>
            </w:r>
            <w:r w:rsidR="00CB03EC" w:rsidRPr="005312F0">
              <w:t xml:space="preserve">: </w:t>
            </w:r>
            <w:r w:rsidR="00CB03EC" w:rsidRPr="005312F0">
              <w:rPr>
                <w:spacing w:val="2"/>
              </w:rPr>
              <w:t>.........................................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...............................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............................................</w:t>
            </w:r>
            <w:r w:rsidR="00CB03EC" w:rsidRPr="005312F0">
              <w:rPr>
                <w:spacing w:val="2"/>
              </w:rPr>
              <w:br/>
              <w:t>S</w:t>
            </w:r>
            <w:r w:rsidR="00CB03EC" w:rsidRPr="005312F0">
              <w:rPr>
                <w:spacing w:val="-2"/>
              </w:rPr>
              <w:t>z</w:t>
            </w:r>
            <w:r w:rsidR="00CB03EC" w:rsidRPr="005312F0">
              <w:rPr>
                <w:spacing w:val="3"/>
              </w:rPr>
              <w:t>á</w:t>
            </w:r>
            <w:r w:rsidR="00CB03EC" w:rsidRPr="005312F0">
              <w:rPr>
                <w:spacing w:val="-4"/>
              </w:rPr>
              <w:t>llí</w:t>
            </w:r>
            <w:r w:rsidR="00CB03EC" w:rsidRPr="005312F0">
              <w:rPr>
                <w:spacing w:val="1"/>
              </w:rPr>
              <w:t>t</w:t>
            </w:r>
            <w:r w:rsidR="00CB03EC" w:rsidRPr="005312F0">
              <w:rPr>
                <w:spacing w:val="3"/>
              </w:rPr>
              <w:t>a</w:t>
            </w:r>
            <w:r w:rsidR="00CB03EC" w:rsidRPr="005312F0">
              <w:t>ndó</w:t>
            </w:r>
            <w:r w:rsidR="003F2835" w:rsidRPr="005312F0">
              <w:t xml:space="preserve"> </w:t>
            </w:r>
            <w:proofErr w:type="gramStart"/>
            <w:r w:rsidR="003F2835" w:rsidRPr="005312F0">
              <w:t>a</w:t>
            </w:r>
            <w:r w:rsidR="00CB03EC" w:rsidRPr="005312F0">
              <w:t>n</w:t>
            </w:r>
            <w:r w:rsidR="00CB03EC" w:rsidRPr="005312F0">
              <w:rPr>
                <w:spacing w:val="-5"/>
              </w:rPr>
              <w:t>y</w:t>
            </w:r>
            <w:r w:rsidR="00CB03EC" w:rsidRPr="005312F0">
              <w:rPr>
                <w:spacing w:val="3"/>
              </w:rPr>
              <w:t>a</w:t>
            </w:r>
            <w:r w:rsidR="00CB03EC" w:rsidRPr="005312F0">
              <w:t>g:</w:t>
            </w:r>
            <w:r w:rsidR="00CB03EC" w:rsidRPr="005312F0">
              <w:rPr>
                <w:spacing w:val="2"/>
              </w:rPr>
              <w:t>.........................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...............................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...............................</w:t>
            </w:r>
            <w:r w:rsidR="00CB03EC" w:rsidRPr="005312F0">
              <w:rPr>
                <w:spacing w:val="9"/>
              </w:rPr>
              <w:t>.</w:t>
            </w:r>
            <w:r w:rsidR="003F2835" w:rsidRPr="005312F0">
              <w:rPr>
                <w:spacing w:val="2"/>
              </w:rPr>
              <w:t>..............</w:t>
            </w:r>
            <w:r w:rsidR="00CB03EC" w:rsidRPr="005312F0">
              <w:rPr>
                <w:spacing w:val="2"/>
              </w:rPr>
              <w:t>...</w:t>
            </w:r>
            <w:r w:rsidR="003F2835" w:rsidRPr="005312F0">
              <w:rPr>
                <w:spacing w:val="2"/>
              </w:rPr>
              <w:t>...................</w:t>
            </w:r>
            <w:r w:rsidR="00CB03EC" w:rsidRPr="005312F0">
              <w:rPr>
                <w:spacing w:val="2"/>
              </w:rPr>
              <w:t>.</w:t>
            </w:r>
            <w:r w:rsidR="00CB03EC" w:rsidRPr="005312F0">
              <w:t>.</w:t>
            </w:r>
            <w:proofErr w:type="gramEnd"/>
            <w:r w:rsidR="003F2835" w:rsidRPr="005312F0">
              <w:br/>
            </w:r>
            <w:r w:rsidR="00CB03EC" w:rsidRPr="005312F0">
              <w:rPr>
                <w:spacing w:val="2"/>
              </w:rPr>
              <w:t>R</w:t>
            </w:r>
            <w:r w:rsidR="00CB03EC" w:rsidRPr="005312F0">
              <w:rPr>
                <w:spacing w:val="3"/>
              </w:rPr>
              <w:t>a</w:t>
            </w:r>
            <w:r w:rsidR="00CB03EC" w:rsidRPr="005312F0">
              <w:rPr>
                <w:spacing w:val="-5"/>
              </w:rPr>
              <w:t>k</w:t>
            </w:r>
            <w:r w:rsidR="00CB03EC" w:rsidRPr="005312F0">
              <w:t>o</w:t>
            </w:r>
            <w:r w:rsidR="00CB03EC" w:rsidRPr="005312F0">
              <w:rPr>
                <w:spacing w:val="-5"/>
              </w:rPr>
              <w:t>d</w:t>
            </w:r>
            <w:r w:rsidR="00CB03EC" w:rsidRPr="005312F0">
              <w:rPr>
                <w:spacing w:val="3"/>
              </w:rPr>
              <w:t>á</w:t>
            </w:r>
            <w:r w:rsidR="00CB03EC" w:rsidRPr="005312F0">
              <w:t>s</w:t>
            </w:r>
            <w:r w:rsidR="00CB03EC" w:rsidRPr="005312F0">
              <w:rPr>
                <w:spacing w:val="-4"/>
              </w:rPr>
              <w:t>m</w:t>
            </w:r>
            <w:r w:rsidR="00CB03EC" w:rsidRPr="005312F0">
              <w:t>ó</w:t>
            </w:r>
            <w:r w:rsidR="00CB03EC" w:rsidRPr="005312F0">
              <w:rPr>
                <w:spacing w:val="-5"/>
              </w:rPr>
              <w:t>d</w:t>
            </w:r>
            <w:r w:rsidR="00CB03EC" w:rsidRPr="005312F0">
              <w:rPr>
                <w:spacing w:val="-4"/>
              </w:rPr>
              <w:t>j</w:t>
            </w:r>
            <w:r w:rsidR="00CB03EC" w:rsidRPr="005312F0">
              <w:rPr>
                <w:spacing w:val="8"/>
              </w:rPr>
              <w:t>a</w:t>
            </w:r>
            <w:r w:rsidR="00CB03EC" w:rsidRPr="005312F0">
              <w:t>:</w:t>
            </w:r>
            <w:r w:rsidR="00CB03EC" w:rsidRPr="005312F0">
              <w:rPr>
                <w:spacing w:val="2"/>
              </w:rPr>
              <w:t>...............................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...........................................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..................................</w:t>
            </w:r>
            <w:r w:rsidR="00CB03EC" w:rsidRPr="005312F0">
              <w:rPr>
                <w:spacing w:val="9"/>
              </w:rPr>
              <w:t>.</w:t>
            </w:r>
            <w:r w:rsidR="00CB03EC" w:rsidRPr="005312F0">
              <w:rPr>
                <w:spacing w:val="2"/>
              </w:rPr>
              <w:t>......................</w:t>
            </w:r>
          </w:p>
          <w:p w14:paraId="19AB4A7B" w14:textId="77777777" w:rsidR="00392FA9" w:rsidRPr="005312F0" w:rsidRDefault="00392FA9" w:rsidP="003F2835">
            <w:pPr>
              <w:spacing w:line="360" w:lineRule="auto"/>
              <w:ind w:right="-8"/>
              <w:rPr>
                <w:spacing w:val="2"/>
              </w:rPr>
            </w:pPr>
            <w:r w:rsidRPr="005312F0">
              <w:rPr>
                <w:spacing w:val="2"/>
              </w:rPr>
              <w:t xml:space="preserve">A kérelmezett érvényesség időtartama </w:t>
            </w:r>
            <w:r w:rsidR="008A43C1" w:rsidRPr="005312F0">
              <w:rPr>
                <w:spacing w:val="2"/>
              </w:rPr>
              <w:t>…………………………………………………………</w:t>
            </w:r>
            <w:proofErr w:type="gramStart"/>
            <w:r w:rsidR="008A43C1" w:rsidRPr="005312F0">
              <w:rPr>
                <w:spacing w:val="2"/>
              </w:rPr>
              <w:t>…….</w:t>
            </w:r>
            <w:proofErr w:type="gramEnd"/>
            <w:r w:rsidR="008A43C1" w:rsidRPr="005312F0">
              <w:rPr>
                <w:spacing w:val="2"/>
              </w:rPr>
              <w:t>.</w:t>
            </w:r>
          </w:p>
          <w:p w14:paraId="5B5501E9" w14:textId="77777777" w:rsidR="005312F0" w:rsidRPr="005312F0" w:rsidRDefault="00CB03EC" w:rsidP="00392FA9">
            <w:pPr>
              <w:spacing w:line="360" w:lineRule="auto"/>
              <w:ind w:right="-8"/>
            </w:pPr>
            <w:r w:rsidRPr="005312F0">
              <w:t>A s</w:t>
            </w:r>
            <w:r w:rsidRPr="005312F0">
              <w:rPr>
                <w:spacing w:val="-2"/>
              </w:rPr>
              <w:t>z</w:t>
            </w:r>
            <w:r w:rsidRPr="005312F0">
              <w:rPr>
                <w:spacing w:val="3"/>
              </w:rPr>
              <w:t>á</w:t>
            </w:r>
            <w:r w:rsidRPr="005312F0">
              <w:rPr>
                <w:spacing w:val="1"/>
              </w:rPr>
              <w:t>l</w:t>
            </w:r>
            <w:r w:rsidRPr="005312F0">
              <w:rPr>
                <w:spacing w:val="-4"/>
              </w:rPr>
              <w:t>lí</w:t>
            </w:r>
            <w:r w:rsidRPr="005312F0">
              <w:rPr>
                <w:spacing w:val="1"/>
              </w:rPr>
              <w:t>t</w:t>
            </w:r>
            <w:r w:rsidRPr="005312F0">
              <w:rPr>
                <w:spacing w:val="3"/>
              </w:rPr>
              <w:t>á</w:t>
            </w:r>
            <w:r w:rsidRPr="005312F0">
              <w:t xml:space="preserve">s </w:t>
            </w:r>
            <w:proofErr w:type="gramStart"/>
            <w:r w:rsidRPr="005312F0">
              <w:t>d</w:t>
            </w:r>
            <w:r w:rsidRPr="005312F0">
              <w:rPr>
                <w:spacing w:val="-5"/>
              </w:rPr>
              <w:t>ő</w:t>
            </w:r>
            <w:r w:rsidRPr="005312F0">
              <w:rPr>
                <w:spacing w:val="5"/>
              </w:rPr>
              <w:t>p</w:t>
            </w:r>
            <w:r w:rsidRPr="005312F0">
              <w:t>o</w:t>
            </w:r>
            <w:r w:rsidRPr="005312F0">
              <w:rPr>
                <w:spacing w:val="-5"/>
              </w:rPr>
              <w:t>n</w:t>
            </w:r>
            <w:r w:rsidRPr="005312F0">
              <w:rPr>
                <w:spacing w:val="1"/>
              </w:rPr>
              <w:t>t</w:t>
            </w:r>
            <w:r w:rsidRPr="005312F0">
              <w:rPr>
                <w:spacing w:val="-4"/>
              </w:rPr>
              <w:t>j</w:t>
            </w:r>
            <w:r w:rsidRPr="005312F0">
              <w:rPr>
                <w:spacing w:val="3"/>
              </w:rPr>
              <w:t>a</w:t>
            </w:r>
            <w:r w:rsidRPr="005312F0">
              <w:t>: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...............................</w:t>
            </w:r>
            <w:r w:rsidRPr="005312F0">
              <w:rPr>
                <w:spacing w:val="9"/>
              </w:rPr>
              <w:t>.</w:t>
            </w:r>
            <w:r w:rsidRPr="005312F0">
              <w:rPr>
                <w:spacing w:val="2"/>
              </w:rPr>
              <w:t>...........................</w:t>
            </w:r>
            <w:r w:rsidRPr="005312F0">
              <w:t>.</w:t>
            </w:r>
            <w:proofErr w:type="gramEnd"/>
          </w:p>
        </w:tc>
      </w:tr>
      <w:tr w:rsidR="00D379B4" w:rsidRPr="005312F0" w14:paraId="102FF61B" w14:textId="77777777" w:rsidTr="005312F0">
        <w:trPr>
          <w:trHeight w:val="758"/>
        </w:trPr>
        <w:tc>
          <w:tcPr>
            <w:tcW w:w="9209" w:type="dxa"/>
          </w:tcPr>
          <w:p w14:paraId="4AFDAD58" w14:textId="77777777" w:rsidR="005312F0" w:rsidRPr="005312F0" w:rsidRDefault="005312F0" w:rsidP="00D379B4">
            <w:pPr>
              <w:spacing w:line="360" w:lineRule="auto"/>
              <w:jc w:val="both"/>
              <w:rPr>
                <w:b/>
                <w:spacing w:val="-6"/>
              </w:rPr>
            </w:pPr>
            <w:r w:rsidRPr="005312F0">
              <w:rPr>
                <w:b/>
                <w:spacing w:val="-6"/>
              </w:rPr>
              <w:t xml:space="preserve">Behajtási engedély érvényességi ideje egy év, amennyiben legalább egy kérdésre igennel válaszolt: </w:t>
            </w:r>
          </w:p>
          <w:p w14:paraId="00EFF252" w14:textId="77777777" w:rsidR="005312F0" w:rsidRPr="005312F0" w:rsidRDefault="00D379B4" w:rsidP="005312F0">
            <w:pPr>
              <w:spacing w:line="360" w:lineRule="auto"/>
              <w:jc w:val="both"/>
              <w:rPr>
                <w:spacing w:val="-6"/>
              </w:rPr>
            </w:pPr>
            <w:r w:rsidRPr="005312F0">
              <w:rPr>
                <w:spacing w:val="-6"/>
              </w:rPr>
              <w:t>A 3,5 tonna össztömeget meghaladó tehergépjármű tulajdonosa vagy üzembentartója Péteri községben fizeti meg az iparűzési adót</w:t>
            </w:r>
            <w:r w:rsidR="005312F0" w:rsidRPr="005312F0">
              <w:rPr>
                <w:spacing w:val="-6"/>
              </w:rPr>
              <w:t xml:space="preserve">?          </w:t>
            </w:r>
            <w:r w:rsidRPr="005312F0">
              <w:rPr>
                <w:spacing w:val="-6"/>
              </w:rPr>
              <w:t xml:space="preserve">                                                                          </w:t>
            </w:r>
            <w:r w:rsidR="005312F0" w:rsidRPr="005312F0">
              <w:rPr>
                <w:spacing w:val="-6"/>
              </w:rPr>
              <w:t xml:space="preserve">                                 </w:t>
            </w:r>
            <w:r w:rsidRPr="005312F0">
              <w:rPr>
                <w:spacing w:val="-6"/>
              </w:rPr>
              <w:t xml:space="preserve"> </w:t>
            </w:r>
            <w:r w:rsidR="005312F0">
              <w:rPr>
                <w:spacing w:val="-6"/>
              </w:rPr>
              <w:t xml:space="preserve">                                    </w:t>
            </w:r>
            <w:r w:rsidRPr="005312F0">
              <w:rPr>
                <w:spacing w:val="-6"/>
              </w:rPr>
              <w:t xml:space="preserve">  IGEN/NEM</w:t>
            </w:r>
          </w:p>
        </w:tc>
      </w:tr>
      <w:tr w:rsidR="005312F0" w:rsidRPr="005312F0" w14:paraId="1360471F" w14:textId="77777777" w:rsidTr="005312F0">
        <w:trPr>
          <w:trHeight w:val="758"/>
        </w:trPr>
        <w:tc>
          <w:tcPr>
            <w:tcW w:w="9209" w:type="dxa"/>
          </w:tcPr>
          <w:p w14:paraId="1B0113C6" w14:textId="77777777" w:rsidR="005312F0" w:rsidRPr="005312F0" w:rsidRDefault="005312F0" w:rsidP="00D379B4">
            <w:pPr>
              <w:spacing w:line="360" w:lineRule="auto"/>
              <w:jc w:val="both"/>
              <w:rPr>
                <w:b/>
                <w:spacing w:val="-6"/>
              </w:rPr>
            </w:pPr>
            <w:r w:rsidRPr="005312F0">
              <w:rPr>
                <w:spacing w:val="-6"/>
              </w:rPr>
              <w:t xml:space="preserve">A 3,5 tonna össztömeget meghaladó járművét Péteri község belterületén lévő olyan ingatlanon tárolja, amelyről a közúti közlekedésről szóló 1988. évi I. törvény 14/A. § (6) bekezdése szerinti hatósági bizonyítványt állítottak ki a tárolásra való alkalmasságról?                                                                </w:t>
            </w:r>
            <w:r>
              <w:rPr>
                <w:spacing w:val="-6"/>
              </w:rPr>
              <w:t xml:space="preserve">                                                                                          </w:t>
            </w:r>
            <w:r w:rsidRPr="005312F0">
              <w:rPr>
                <w:spacing w:val="-6"/>
              </w:rPr>
              <w:t xml:space="preserve"> IGEN/NEM</w:t>
            </w:r>
          </w:p>
        </w:tc>
      </w:tr>
    </w:tbl>
    <w:p w14:paraId="6F952439" w14:textId="77777777" w:rsidR="003E64F9" w:rsidRPr="005312F0" w:rsidRDefault="003E64F9" w:rsidP="008625E8">
      <w:pPr>
        <w:ind w:right="-8"/>
        <w:jc w:val="both"/>
        <w:rPr>
          <w:b/>
        </w:rPr>
      </w:pPr>
    </w:p>
    <w:p w14:paraId="479B8A7E" w14:textId="77777777" w:rsidR="00054B02" w:rsidRPr="005312F0" w:rsidRDefault="00054B02" w:rsidP="008625E8">
      <w:pPr>
        <w:ind w:right="-8"/>
        <w:jc w:val="both"/>
        <w:rPr>
          <w:b/>
        </w:rPr>
      </w:pPr>
      <w:r w:rsidRPr="005312F0">
        <w:rPr>
          <w:b/>
        </w:rPr>
        <w:t>Péteri, 20… év……hó……nap</w:t>
      </w:r>
    </w:p>
    <w:p w14:paraId="351CD5AC" w14:textId="77777777" w:rsidR="00054B02" w:rsidRPr="005312F0" w:rsidRDefault="00054B02" w:rsidP="008625E8">
      <w:pPr>
        <w:ind w:right="-8"/>
        <w:jc w:val="both"/>
        <w:rPr>
          <w:b/>
        </w:rPr>
      </w:pPr>
    </w:p>
    <w:p w14:paraId="2E3DEF6B" w14:textId="77777777" w:rsidR="00054B02" w:rsidRPr="005312F0" w:rsidRDefault="00054B02" w:rsidP="00054B02">
      <w:pPr>
        <w:ind w:left="4320" w:right="567" w:firstLine="720"/>
        <w:jc w:val="center"/>
      </w:pPr>
      <w:r w:rsidRPr="005312F0">
        <w:rPr>
          <w:spacing w:val="2"/>
        </w:rPr>
        <w:t>...............................</w:t>
      </w:r>
      <w:r w:rsidRPr="005312F0">
        <w:rPr>
          <w:spacing w:val="9"/>
        </w:rPr>
        <w:t>.</w:t>
      </w:r>
      <w:r w:rsidRPr="005312F0">
        <w:rPr>
          <w:spacing w:val="2"/>
        </w:rPr>
        <w:t>...............</w:t>
      </w:r>
      <w:r w:rsidRPr="005312F0">
        <w:t xml:space="preserve">. </w:t>
      </w:r>
    </w:p>
    <w:p w14:paraId="19169DBC" w14:textId="77777777" w:rsidR="008625E8" w:rsidRPr="005312F0" w:rsidRDefault="00054B02" w:rsidP="00054B02">
      <w:pPr>
        <w:ind w:left="4320" w:right="567" w:firstLine="720"/>
        <w:jc w:val="center"/>
      </w:pPr>
      <w:r w:rsidRPr="005312F0">
        <w:t>kérelmező</w:t>
      </w:r>
      <w:r w:rsidR="0062494B" w:rsidRPr="005312F0">
        <w:t xml:space="preserve"> </w:t>
      </w:r>
      <w:r w:rsidRPr="005312F0">
        <w:t>aláírása</w:t>
      </w:r>
    </w:p>
    <w:p w14:paraId="13AE022D" w14:textId="77777777" w:rsidR="00E13D9F" w:rsidRPr="005312F0" w:rsidRDefault="00E13D9F" w:rsidP="00E13D9F">
      <w:pPr>
        <w:tabs>
          <w:tab w:val="left" w:pos="5052"/>
        </w:tabs>
      </w:pPr>
    </w:p>
    <w:sectPr w:rsidR="00E13D9F" w:rsidRPr="005312F0" w:rsidSect="005312F0">
      <w:headerReference w:type="default" r:id="rId8"/>
      <w:footerReference w:type="default" r:id="rId9"/>
      <w:pgSz w:w="11900" w:h="16840"/>
      <w:pgMar w:top="1276" w:right="1418" w:bottom="1418" w:left="1418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C7598" w14:textId="77777777" w:rsidR="00641A5A" w:rsidRDefault="00641A5A" w:rsidP="00037FA7">
      <w:r>
        <w:separator/>
      </w:r>
    </w:p>
  </w:endnote>
  <w:endnote w:type="continuationSeparator" w:id="0">
    <w:p w14:paraId="20CE3C74" w14:textId="77777777" w:rsidR="00641A5A" w:rsidRDefault="00641A5A" w:rsidP="00037F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">
    <w:altName w:val="Arial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17B6D" w14:textId="77777777" w:rsidR="00641A5A" w:rsidRDefault="00641A5A">
    <w:pPr>
      <w:pStyle w:val="llb"/>
    </w:pPr>
    <w:r w:rsidRPr="00970DD4">
      <w:rPr>
        <w:noProof/>
      </w:rPr>
      <w:drawing>
        <wp:anchor distT="0" distB="0" distL="114935" distR="114935" simplePos="0" relativeHeight="251661312" behindDoc="0" locked="0" layoutInCell="1" allowOverlap="1" wp14:anchorId="3794E92B" wp14:editId="66C1DC14">
          <wp:simplePos x="0" y="0"/>
          <wp:positionH relativeFrom="page">
            <wp:posOffset>-12700</wp:posOffset>
          </wp:positionH>
          <wp:positionV relativeFrom="page">
            <wp:posOffset>9820275</wp:posOffset>
          </wp:positionV>
          <wp:extent cx="7555865" cy="866775"/>
          <wp:effectExtent l="25400" t="0" r="10160" b="0"/>
          <wp:wrapSquare wrapText="bothSides"/>
          <wp:docPr id="2" name="Kép 2" descr="Macintosh HD:MINDEN_MELO:5_ev_minenfele:petri_logo:word_levelpapir_templatehez:foot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MINDEN_MELO:5_ev_minenfele:petri_logo:word_levelpapir_templatehez:foot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863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9639C3" w14:textId="77777777" w:rsidR="00641A5A" w:rsidRDefault="00641A5A" w:rsidP="00037FA7">
      <w:r>
        <w:separator/>
      </w:r>
    </w:p>
  </w:footnote>
  <w:footnote w:type="continuationSeparator" w:id="0">
    <w:p w14:paraId="17ADAC35" w14:textId="77777777" w:rsidR="00641A5A" w:rsidRDefault="00641A5A" w:rsidP="00037F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9CA2B9" w14:textId="77777777" w:rsidR="00641A5A" w:rsidRDefault="00641A5A">
    <w:pPr>
      <w:pStyle w:val="lfej"/>
    </w:pPr>
    <w:r w:rsidRPr="00970DD4">
      <w:rPr>
        <w:noProof/>
      </w:rPr>
      <w:drawing>
        <wp:anchor distT="0" distB="0" distL="114935" distR="114935" simplePos="0" relativeHeight="251659264" behindDoc="1" locked="0" layoutInCell="1" allowOverlap="1" wp14:anchorId="77BB8EF2" wp14:editId="7167D64B">
          <wp:simplePos x="0" y="0"/>
          <wp:positionH relativeFrom="page">
            <wp:posOffset>-161925</wp:posOffset>
          </wp:positionH>
          <wp:positionV relativeFrom="page">
            <wp:posOffset>-457200</wp:posOffset>
          </wp:positionV>
          <wp:extent cx="7708265" cy="2514600"/>
          <wp:effectExtent l="19050" t="0" r="6985" b="0"/>
          <wp:wrapNone/>
          <wp:docPr id="1" name="Kép 1" descr="Macintosh HD:MINDEN_MELO:5_ev_minenfele:petri_logo:word_levelpapir_templatehez:header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MINDEN_MELO:5_ev_minenfele:petri_logo:word_levelpapir_templatehez:heade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8265" cy="2514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b/>
      </w:r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56B028D"/>
    <w:multiLevelType w:val="hybridMultilevel"/>
    <w:tmpl w:val="71E61D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64700"/>
    <w:multiLevelType w:val="hybridMultilevel"/>
    <w:tmpl w:val="9BBCEA42"/>
    <w:lvl w:ilvl="0" w:tplc="13E23DE2">
      <w:start w:val="2016"/>
      <w:numFmt w:val="bullet"/>
      <w:lvlText w:val="-"/>
      <w:lvlJc w:val="left"/>
      <w:pPr>
        <w:ind w:left="720" w:hanging="360"/>
      </w:pPr>
      <w:rPr>
        <w:rFonts w:ascii="Garamond" w:eastAsia="Times New Roman" w:hAnsi="Garamond" w:cs="Times New Roman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5B0EB7"/>
    <w:multiLevelType w:val="hybridMultilevel"/>
    <w:tmpl w:val="67C0930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516CBA"/>
    <w:multiLevelType w:val="multilevel"/>
    <w:tmpl w:val="D4707C9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3241FE7"/>
    <w:multiLevelType w:val="hybridMultilevel"/>
    <w:tmpl w:val="2E1065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987737"/>
    <w:multiLevelType w:val="hybridMultilevel"/>
    <w:tmpl w:val="AC82ACD4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3F851F37"/>
    <w:multiLevelType w:val="hybridMultilevel"/>
    <w:tmpl w:val="9226560A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49B3223D"/>
    <w:multiLevelType w:val="hybridMultilevel"/>
    <w:tmpl w:val="46929B3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8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</w:num>
  <w:num w:numId="5">
    <w:abstractNumId w:val="2"/>
  </w:num>
  <w:num w:numId="6">
    <w:abstractNumId w:val="1"/>
  </w:num>
  <w:num w:numId="7">
    <w:abstractNumId w:val="3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embedSystemFonts/>
  <w:proofState w:spelling="clean" w:grammar="clean"/>
  <w:attachedTemplate r:id="rId1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2E16"/>
    <w:rsid w:val="00037FA7"/>
    <w:rsid w:val="00054B02"/>
    <w:rsid w:val="0009067E"/>
    <w:rsid w:val="00093DE3"/>
    <w:rsid w:val="00136E8A"/>
    <w:rsid w:val="001A313C"/>
    <w:rsid w:val="001D3E84"/>
    <w:rsid w:val="001D6A2E"/>
    <w:rsid w:val="002123DD"/>
    <w:rsid w:val="00236720"/>
    <w:rsid w:val="00255692"/>
    <w:rsid w:val="002A01F7"/>
    <w:rsid w:val="002C1C60"/>
    <w:rsid w:val="00307998"/>
    <w:rsid w:val="0034076E"/>
    <w:rsid w:val="00360223"/>
    <w:rsid w:val="00392FA9"/>
    <w:rsid w:val="003E64F9"/>
    <w:rsid w:val="003F2835"/>
    <w:rsid w:val="004E0BE3"/>
    <w:rsid w:val="005028BC"/>
    <w:rsid w:val="0051782E"/>
    <w:rsid w:val="005312F0"/>
    <w:rsid w:val="00542745"/>
    <w:rsid w:val="00547E56"/>
    <w:rsid w:val="0062494B"/>
    <w:rsid w:val="00630B64"/>
    <w:rsid w:val="00641A5A"/>
    <w:rsid w:val="006A3CC2"/>
    <w:rsid w:val="006C66E2"/>
    <w:rsid w:val="006F1410"/>
    <w:rsid w:val="006F48A2"/>
    <w:rsid w:val="006F775C"/>
    <w:rsid w:val="007437B9"/>
    <w:rsid w:val="00781AF9"/>
    <w:rsid w:val="008625E8"/>
    <w:rsid w:val="008A43C1"/>
    <w:rsid w:val="008F782A"/>
    <w:rsid w:val="0096487D"/>
    <w:rsid w:val="00970DD4"/>
    <w:rsid w:val="00972E16"/>
    <w:rsid w:val="009E409A"/>
    <w:rsid w:val="00A14787"/>
    <w:rsid w:val="00A15C7D"/>
    <w:rsid w:val="00A34563"/>
    <w:rsid w:val="00B17E11"/>
    <w:rsid w:val="00B61131"/>
    <w:rsid w:val="00B7661C"/>
    <w:rsid w:val="00BA6580"/>
    <w:rsid w:val="00BA7875"/>
    <w:rsid w:val="00BF32FA"/>
    <w:rsid w:val="00C05CD2"/>
    <w:rsid w:val="00C11E66"/>
    <w:rsid w:val="00CB03EC"/>
    <w:rsid w:val="00D10142"/>
    <w:rsid w:val="00D13129"/>
    <w:rsid w:val="00D177D2"/>
    <w:rsid w:val="00D379B4"/>
    <w:rsid w:val="00D92462"/>
    <w:rsid w:val="00D93843"/>
    <w:rsid w:val="00DF3171"/>
    <w:rsid w:val="00E13D9F"/>
    <w:rsid w:val="00EA6601"/>
    <w:rsid w:val="00F12096"/>
    <w:rsid w:val="00F523BE"/>
    <w:rsid w:val="00FB309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3DDAF543"/>
  <w15:docId w15:val="{558659C4-D3C0-4E87-AC55-2C79D476E1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A14787"/>
    <w:pPr>
      <w:spacing w:after="0"/>
    </w:pPr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A14787"/>
    <w:pPr>
      <w:spacing w:after="0"/>
    </w:pPr>
    <w:rPr>
      <w:rFonts w:ascii="Times New Roman" w:eastAsia="Times New Roman" w:hAnsi="Times New Roman" w:cs="Times New Roman"/>
      <w:sz w:val="20"/>
      <w:szCs w:val="20"/>
      <w:lang w:val="hu-HU" w:eastAsia="hu-H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093DE3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6A3CC2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3CC2"/>
    <w:rPr>
      <w:rFonts w:ascii="Tahoma" w:eastAsia="Times New Roman" w:hAnsi="Tahoma" w:cs="Tahoma"/>
      <w:sz w:val="16"/>
      <w:szCs w:val="16"/>
      <w:lang w:val="hu-HU" w:eastAsia="hu-HU"/>
    </w:rPr>
  </w:style>
  <w:style w:type="character" w:customStyle="1" w:styleId="views-field">
    <w:name w:val="views-field"/>
    <w:basedOn w:val="Bekezdsalapbettpusa"/>
    <w:rsid w:val="006A3CC2"/>
  </w:style>
  <w:style w:type="character" w:customStyle="1" w:styleId="field-content">
    <w:name w:val="field-content"/>
    <w:basedOn w:val="Bekezdsalapbettpusa"/>
    <w:rsid w:val="006A3CC2"/>
  </w:style>
  <w:style w:type="paragraph" w:styleId="lfej">
    <w:name w:val="header"/>
    <w:basedOn w:val="Norml"/>
    <w:link w:val="lfejChar"/>
    <w:uiPriority w:val="99"/>
    <w:semiHidden/>
    <w:unhideWhenUsed/>
    <w:rsid w:val="00037FA7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037FA7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paragraph" w:styleId="llb">
    <w:name w:val="footer"/>
    <w:basedOn w:val="Norml"/>
    <w:link w:val="llbChar"/>
    <w:uiPriority w:val="99"/>
    <w:semiHidden/>
    <w:unhideWhenUsed/>
    <w:rsid w:val="00037FA7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037FA7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054B02"/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054B02"/>
    <w:rPr>
      <w:rFonts w:ascii="Times New Roman" w:eastAsia="Times New Roman" w:hAnsi="Times New Roman" w:cs="Times New Roman"/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054B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153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8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9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6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230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40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52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808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Losonci%20L&#225;szl&#243;\Levelek%20(vegyes)\lev&#233;lpap&#237;r%20alap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EFDA78-1E37-49DF-9A29-C11FC1F5A7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levélpapír alap</Template>
  <TotalTime>2</TotalTime>
  <Pages>1</Pages>
  <Words>405</Words>
  <Characters>2802</Characters>
  <Application>Microsoft Office Word</Application>
  <DocSecurity>0</DocSecurity>
  <Lines>23</Lines>
  <Paragraphs>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hd</Company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Laci</dc:creator>
  <cp:lastModifiedBy>User</cp:lastModifiedBy>
  <cp:revision>2</cp:revision>
  <cp:lastPrinted>2021-10-22T12:10:00Z</cp:lastPrinted>
  <dcterms:created xsi:type="dcterms:W3CDTF">2022-02-03T14:47:00Z</dcterms:created>
  <dcterms:modified xsi:type="dcterms:W3CDTF">2022-02-03T14:47:00Z</dcterms:modified>
</cp:coreProperties>
</file>